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0BA" w:rsidRPr="005D6DDF" w:rsidRDefault="00B03800" w:rsidP="00CF4655">
      <w:pPr>
        <w:spacing w:before="720" w:after="0"/>
        <w:rPr>
          <w:rFonts w:ascii="TheSans UHH" w:hAnsi="TheSans UHH"/>
          <w:lang w:val="en-GB"/>
        </w:rPr>
      </w:pPr>
      <w:r w:rsidRPr="005D6DDF">
        <w:rPr>
          <w:rFonts w:ascii="TheSans UHH" w:hAnsi="TheSans UHH"/>
          <w:lang w:val="en-GB"/>
        </w:rPr>
        <w:t>Universität Hamburg</w:t>
      </w:r>
    </w:p>
    <w:p w:rsidR="00F15224" w:rsidRPr="005D6DDF" w:rsidRDefault="00F15224" w:rsidP="00EF30BA">
      <w:pPr>
        <w:spacing w:after="0"/>
        <w:rPr>
          <w:rFonts w:ascii="TheSans UHH" w:hAnsi="TheSans UHH"/>
          <w:lang w:val="en-GB"/>
        </w:rPr>
      </w:pPr>
      <w:r w:rsidRPr="005D6DDF">
        <w:rPr>
          <w:rFonts w:ascii="TheSans UHH" w:hAnsi="TheSans UHH"/>
          <w:lang w:val="en-GB"/>
        </w:rPr>
        <w:t>Hub for Crossdisciplinary Learning (HCL)</w:t>
      </w:r>
    </w:p>
    <w:p w:rsidR="00EF30BA" w:rsidRPr="005D6DDF" w:rsidRDefault="00F15224" w:rsidP="00EF30BA">
      <w:pPr>
        <w:spacing w:after="0"/>
        <w:rPr>
          <w:rFonts w:ascii="TheSans UHH" w:hAnsi="TheSans UHH"/>
          <w:lang w:val="en-GB"/>
        </w:rPr>
      </w:pPr>
      <w:r w:rsidRPr="005D6DDF">
        <w:rPr>
          <w:rFonts w:ascii="TheSans UHH" w:hAnsi="TheSans UHH"/>
          <w:lang w:val="en-GB"/>
        </w:rPr>
        <w:t>Gaetano Rago</w:t>
      </w:r>
    </w:p>
    <w:p w:rsidR="00EF30BA" w:rsidRPr="005D6DDF" w:rsidRDefault="00EF30BA" w:rsidP="00CF4655">
      <w:pPr>
        <w:autoSpaceDE w:val="0"/>
        <w:autoSpaceDN w:val="0"/>
        <w:adjustRightInd w:val="0"/>
        <w:spacing w:before="1560" w:after="0" w:line="240" w:lineRule="auto"/>
        <w:rPr>
          <w:rFonts w:ascii="TheSans UHH" w:hAnsi="TheSans UHH" w:cs="Calibri-BoldItalic"/>
          <w:b/>
          <w:bCs/>
          <w:i/>
          <w:iCs/>
          <w:lang w:val="en-GB"/>
        </w:rPr>
      </w:pPr>
      <w:r w:rsidRPr="005D6DDF">
        <w:rPr>
          <w:rFonts w:ascii="TheSans UHH" w:hAnsi="TheSans UHH" w:cs="Calibri-Bold"/>
          <w:b/>
          <w:bCs/>
          <w:lang w:val="en-GB"/>
        </w:rPr>
        <w:t xml:space="preserve">Student </w:t>
      </w:r>
      <w:r w:rsidR="007158FE" w:rsidRPr="005D6DDF">
        <w:rPr>
          <w:rFonts w:ascii="TheSans UHH" w:hAnsi="TheSans UHH" w:cs="Calibri-Bold"/>
          <w:b/>
          <w:bCs/>
          <w:lang w:val="en-GB"/>
        </w:rPr>
        <w:t xml:space="preserve">research group </w:t>
      </w:r>
      <w:r w:rsidRPr="005D6DDF">
        <w:rPr>
          <w:rFonts w:ascii="TheSans UHH" w:hAnsi="TheSans UHH" w:cs="Calibri-Bold"/>
          <w:b/>
          <w:bCs/>
          <w:lang w:val="en-GB"/>
        </w:rPr>
        <w:t>/-proje</w:t>
      </w:r>
      <w:r w:rsidR="007158FE" w:rsidRPr="005D6DDF">
        <w:rPr>
          <w:rFonts w:ascii="TheSans UHH" w:hAnsi="TheSans UHH" w:cs="Calibri-Bold"/>
          <w:b/>
          <w:bCs/>
          <w:lang w:val="en-GB"/>
        </w:rPr>
        <w:t>c</w:t>
      </w:r>
      <w:r w:rsidRPr="005D6DDF">
        <w:rPr>
          <w:rFonts w:ascii="TheSans UHH" w:hAnsi="TheSans UHH" w:cs="Calibri-Bold"/>
          <w:b/>
          <w:bCs/>
          <w:lang w:val="en-GB"/>
        </w:rPr>
        <w:t xml:space="preserve">t: </w:t>
      </w:r>
      <w:r w:rsidR="00BD3129" w:rsidRPr="005D6DDF">
        <w:rPr>
          <w:rFonts w:ascii="TheSans UHH" w:hAnsi="TheSans UHH" w:cs="Calibri-Bold"/>
          <w:b/>
          <w:bCs/>
          <w:lang w:val="en-GB"/>
        </w:rPr>
        <w:t>xxx</w:t>
      </w:r>
    </w:p>
    <w:p w:rsidR="00EF30BA" w:rsidRPr="005D6DDF" w:rsidRDefault="007158FE" w:rsidP="00EF30BA">
      <w:pPr>
        <w:autoSpaceDE w:val="0"/>
        <w:autoSpaceDN w:val="0"/>
        <w:adjustRightInd w:val="0"/>
        <w:spacing w:after="0" w:line="240" w:lineRule="auto"/>
        <w:rPr>
          <w:rFonts w:ascii="TheSans UHH" w:hAnsi="TheSans UHH" w:cs="Calibri-Bold"/>
          <w:b/>
          <w:bCs/>
          <w:lang w:val="en-GB"/>
        </w:rPr>
      </w:pPr>
      <w:r w:rsidRPr="005D6DDF">
        <w:rPr>
          <w:rFonts w:ascii="TheSans UHH" w:hAnsi="TheSans UHH" w:cs="Calibri-Bold"/>
          <w:b/>
          <w:bCs/>
          <w:lang w:val="en-GB"/>
        </w:rPr>
        <w:t>Supporting statement</w:t>
      </w:r>
      <w:r w:rsidR="00EF30BA" w:rsidRPr="005D6DDF">
        <w:rPr>
          <w:rFonts w:ascii="TheSans UHH" w:hAnsi="TheSans UHH" w:cs="Calibri-Bold"/>
          <w:b/>
          <w:bCs/>
          <w:lang w:val="en-GB"/>
        </w:rPr>
        <w:t xml:space="preserve"> </w:t>
      </w:r>
    </w:p>
    <w:p w:rsidR="00EF30BA" w:rsidRPr="005D6DDF" w:rsidRDefault="007158FE" w:rsidP="00CF4655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  <w:lang w:val="en-GB"/>
        </w:rPr>
      </w:pPr>
      <w:r w:rsidRPr="005D6DDF">
        <w:rPr>
          <w:rFonts w:ascii="TheSans UHH" w:hAnsi="TheSans UHH" w:cs="Calibri"/>
          <w:lang w:val="en-GB"/>
        </w:rPr>
        <w:t>Dear Sir or Madam</w:t>
      </w:r>
      <w:r w:rsidR="00EF30BA" w:rsidRPr="005D6DDF">
        <w:rPr>
          <w:rFonts w:ascii="TheSans UHH" w:hAnsi="TheSans UHH" w:cs="Calibri"/>
          <w:lang w:val="en-GB"/>
        </w:rPr>
        <w:t>,</w:t>
      </w:r>
    </w:p>
    <w:p w:rsidR="00EF30BA" w:rsidRPr="005D6DDF" w:rsidRDefault="007158FE" w:rsidP="00CF4655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  <w:lang w:val="en-US"/>
        </w:rPr>
      </w:pPr>
      <w:r w:rsidRPr="005D6DDF">
        <w:rPr>
          <w:rFonts w:ascii="TheSans UHH" w:hAnsi="TheSans UHH" w:cs="Calibri"/>
          <w:lang w:val="en-GB"/>
        </w:rPr>
        <w:t>First name</w:t>
      </w:r>
      <w:r w:rsidR="009A636F" w:rsidRPr="005D6DDF">
        <w:rPr>
          <w:rFonts w:ascii="TheSans UHH" w:hAnsi="TheSans UHH" w:cs="Calibri"/>
          <w:lang w:val="en-GB"/>
        </w:rPr>
        <w:t xml:space="preserve">, </w:t>
      </w:r>
      <w:r w:rsidR="00B03800" w:rsidRPr="005D6DDF">
        <w:rPr>
          <w:rFonts w:ascii="TheSans UHH" w:hAnsi="TheSans UHH" w:cs="Calibri"/>
          <w:lang w:val="en-GB"/>
        </w:rPr>
        <w:t xml:space="preserve">last </w:t>
      </w:r>
      <w:r w:rsidRPr="005D6DDF">
        <w:rPr>
          <w:rFonts w:ascii="TheSans UHH" w:hAnsi="TheSans UHH" w:cs="Calibri"/>
          <w:lang w:val="en-GB"/>
        </w:rPr>
        <w:t>name a</w:t>
      </w:r>
      <w:r w:rsidR="009A636F" w:rsidRPr="005D6DDF">
        <w:rPr>
          <w:rFonts w:ascii="TheSans UHH" w:hAnsi="TheSans UHH" w:cs="Calibri"/>
          <w:lang w:val="en-GB"/>
        </w:rPr>
        <w:t xml:space="preserve">nd </w:t>
      </w:r>
      <w:r w:rsidRPr="005D6DDF">
        <w:rPr>
          <w:rFonts w:ascii="TheSans UHH" w:hAnsi="TheSans UHH" w:cs="Calibri"/>
          <w:lang w:val="en-GB"/>
        </w:rPr>
        <w:t xml:space="preserve">first </w:t>
      </w:r>
      <w:r w:rsidR="009A636F" w:rsidRPr="005D6DDF">
        <w:rPr>
          <w:rFonts w:ascii="TheSans UHH" w:hAnsi="TheSans UHH" w:cs="Calibri"/>
          <w:lang w:val="en-GB"/>
        </w:rPr>
        <w:t xml:space="preserve">name, </w:t>
      </w:r>
      <w:r w:rsidR="00B03800" w:rsidRPr="005D6DDF">
        <w:rPr>
          <w:rFonts w:ascii="TheSans UHH" w:hAnsi="TheSans UHH" w:cs="Calibri"/>
          <w:lang w:val="en-GB"/>
        </w:rPr>
        <w:t xml:space="preserve">last </w:t>
      </w:r>
      <w:r w:rsidRPr="005D6DDF">
        <w:rPr>
          <w:rFonts w:ascii="TheSans UHH" w:hAnsi="TheSans UHH" w:cs="Calibri"/>
          <w:lang w:val="en-GB"/>
        </w:rPr>
        <w:t>n</w:t>
      </w:r>
      <w:r w:rsidR="009A636F" w:rsidRPr="005D6DDF">
        <w:rPr>
          <w:rFonts w:ascii="TheSans UHH" w:hAnsi="TheSans UHH" w:cs="Calibri"/>
          <w:lang w:val="en-GB"/>
        </w:rPr>
        <w:t xml:space="preserve">ame </w:t>
      </w:r>
      <w:r w:rsidRPr="005D6DDF">
        <w:rPr>
          <w:rFonts w:ascii="TheSans UHH" w:hAnsi="TheSans UHH" w:cs="Calibri"/>
          <w:lang w:val="en-GB"/>
        </w:rPr>
        <w:t>have applied for funding for the project “xxx”</w:t>
      </w:r>
      <w:r w:rsidR="00B834CB" w:rsidRPr="005D6DDF">
        <w:rPr>
          <w:rFonts w:ascii="TheSans UHH" w:hAnsi="TheSans UHH" w:cs="Calibri"/>
          <w:lang w:val="en-GB"/>
        </w:rPr>
        <w:t xml:space="preserve"> </w:t>
      </w:r>
      <w:r w:rsidR="00B03800" w:rsidRPr="005D6DDF">
        <w:rPr>
          <w:rFonts w:ascii="TheSans UHH" w:hAnsi="TheSans UHH" w:cs="Calibri"/>
          <w:lang w:val="en-GB"/>
        </w:rPr>
        <w:t>within the framework of the funding call for student research groups.</w:t>
      </w:r>
      <w:r w:rsidR="00EF30BA" w:rsidRPr="005D6DDF">
        <w:rPr>
          <w:rFonts w:ascii="TheSans UHH" w:hAnsi="TheSans UHH" w:cs="Calibri"/>
          <w:lang w:val="en-GB"/>
        </w:rPr>
        <w:t xml:space="preserve"> </w:t>
      </w:r>
      <w:r w:rsidR="00EF30BA" w:rsidRPr="005D6DDF">
        <w:rPr>
          <w:rFonts w:ascii="TheSans UHH" w:hAnsi="TheSans UHH" w:cs="Calibri"/>
          <w:lang w:val="en-US"/>
        </w:rPr>
        <w:t>W</w:t>
      </w:r>
      <w:r w:rsidR="00C674C7" w:rsidRPr="005D6DDF">
        <w:rPr>
          <w:rFonts w:ascii="TheSans UHH" w:hAnsi="TheSans UHH" w:cs="Calibri"/>
          <w:lang w:val="en-US"/>
        </w:rPr>
        <w:t>e</w:t>
      </w:r>
      <w:r w:rsidR="00EF30BA" w:rsidRPr="005D6DDF">
        <w:rPr>
          <w:rFonts w:ascii="TheSans UHH" w:hAnsi="TheSans UHH" w:cs="Calibri"/>
          <w:lang w:val="en-US"/>
        </w:rPr>
        <w:t xml:space="preserve"> </w:t>
      </w:r>
      <w:r w:rsidR="00C674C7" w:rsidRPr="005D6DDF">
        <w:rPr>
          <w:rFonts w:ascii="TheSans UHH" w:hAnsi="TheSans UHH" w:cs="Calibri"/>
          <w:lang w:val="en-US"/>
        </w:rPr>
        <w:t>support this interdisciplinary research project a</w:t>
      </w:r>
      <w:r w:rsidR="00EF30BA" w:rsidRPr="005D6DDF">
        <w:rPr>
          <w:rFonts w:ascii="TheSans UHH" w:hAnsi="TheSans UHH" w:cs="Calibri"/>
          <w:lang w:val="en-US"/>
        </w:rPr>
        <w:t xml:space="preserve">nd </w:t>
      </w:r>
      <w:r w:rsidR="00B03800" w:rsidRPr="005D6DDF">
        <w:rPr>
          <w:rFonts w:ascii="TheSans UHH" w:hAnsi="TheSans UHH" w:cs="Calibri"/>
          <w:lang w:val="en-US"/>
        </w:rPr>
        <w:t>would be delighted if it were selected for funding</w:t>
      </w:r>
      <w:r w:rsidR="00C674C7" w:rsidRPr="005D6DDF">
        <w:rPr>
          <w:rFonts w:ascii="TheSans UHH" w:hAnsi="TheSans UHH" w:cs="Calibri"/>
          <w:lang w:val="en-US"/>
        </w:rPr>
        <w:t>.</w:t>
      </w:r>
      <w:bookmarkStart w:id="0" w:name="_GoBack"/>
      <w:bookmarkEnd w:id="0"/>
    </w:p>
    <w:p w:rsidR="00EF30BA" w:rsidRPr="005D6DDF" w:rsidRDefault="00C674C7" w:rsidP="00CF4655">
      <w:pPr>
        <w:autoSpaceDE w:val="0"/>
        <w:autoSpaceDN w:val="0"/>
        <w:adjustRightInd w:val="0"/>
        <w:spacing w:before="360" w:after="0" w:line="240" w:lineRule="auto"/>
        <w:rPr>
          <w:rFonts w:ascii="TheSans UHH" w:hAnsi="TheSans UHH" w:cs="Calibri"/>
          <w:lang w:val="en-GB"/>
        </w:rPr>
      </w:pPr>
      <w:r w:rsidRPr="005D6DDF">
        <w:rPr>
          <w:rFonts w:ascii="TheSans UHH" w:hAnsi="TheSans UHH" w:cs="Calibri"/>
          <w:lang w:val="en-GB"/>
        </w:rPr>
        <w:t>Justification:</w:t>
      </w:r>
      <w:r w:rsidR="00EF30BA" w:rsidRPr="005D6DDF">
        <w:rPr>
          <w:rFonts w:ascii="TheSans UHH" w:hAnsi="TheSans UHH" w:cs="Calibri"/>
          <w:lang w:val="en-GB"/>
        </w:rPr>
        <w:t xml:space="preserve"> xxx</w:t>
      </w:r>
    </w:p>
    <w:p w:rsidR="00EF30BA" w:rsidRPr="00B834CB" w:rsidRDefault="00C674C7" w:rsidP="00CF4655">
      <w:pPr>
        <w:autoSpaceDE w:val="0"/>
        <w:autoSpaceDN w:val="0"/>
        <w:adjustRightInd w:val="0"/>
        <w:spacing w:before="480" w:after="0" w:line="240" w:lineRule="auto"/>
        <w:rPr>
          <w:rFonts w:ascii="TheSans UHH" w:hAnsi="TheSans UHH" w:cs="Calibri"/>
          <w:lang w:val="en-GB"/>
        </w:rPr>
      </w:pPr>
      <w:r w:rsidRPr="005D6DDF">
        <w:rPr>
          <w:rFonts w:ascii="TheSans UHH" w:hAnsi="TheSans UHH" w:cs="Calibri"/>
          <w:lang w:val="en-GB"/>
        </w:rPr>
        <w:t>Therefore</w:t>
      </w:r>
      <w:r w:rsidR="00B834CB" w:rsidRPr="005D6DDF">
        <w:rPr>
          <w:rFonts w:ascii="TheSans UHH" w:hAnsi="TheSans UHH" w:cs="Calibri"/>
          <w:lang w:val="en-GB"/>
        </w:rPr>
        <w:t>,</w:t>
      </w:r>
      <w:r w:rsidRPr="005D6DDF">
        <w:rPr>
          <w:rFonts w:ascii="TheSans UHH" w:hAnsi="TheSans UHH" w:cs="Calibri"/>
          <w:lang w:val="en-GB"/>
        </w:rPr>
        <w:t xml:space="preserve"> we</w:t>
      </w:r>
      <w:r w:rsidR="00EF30BA" w:rsidRPr="005D6DDF">
        <w:rPr>
          <w:rFonts w:ascii="TheSans UHH" w:hAnsi="TheSans UHH" w:cs="Calibri"/>
          <w:lang w:val="en-GB"/>
        </w:rPr>
        <w:t xml:space="preserve"> </w:t>
      </w:r>
      <w:r w:rsidRPr="005D6DDF">
        <w:rPr>
          <w:rFonts w:ascii="TheSans UHH" w:hAnsi="TheSans UHH" w:cs="Calibri"/>
          <w:lang w:val="en-GB"/>
        </w:rPr>
        <w:t>strongly endorse the proposed project and would</w:t>
      </w:r>
      <w:r w:rsidRPr="00B834CB">
        <w:rPr>
          <w:rFonts w:ascii="TheSans UHH" w:hAnsi="TheSans UHH" w:cs="Calibri"/>
          <w:lang w:val="en-GB"/>
        </w:rPr>
        <w:t xml:space="preserve"> be </w:t>
      </w:r>
      <w:r w:rsidR="00B03800">
        <w:rPr>
          <w:rFonts w:ascii="TheSans UHH" w:hAnsi="TheSans UHH" w:cs="Calibri"/>
          <w:lang w:val="en-GB"/>
        </w:rPr>
        <w:t>happy to lend our support as mentors to this student research group</w:t>
      </w:r>
      <w:r w:rsidR="00EF30BA" w:rsidRPr="00B834CB">
        <w:rPr>
          <w:rFonts w:ascii="TheSans UHH" w:hAnsi="TheSans UHH" w:cs="Calibri"/>
          <w:lang w:val="en-GB"/>
        </w:rPr>
        <w:t>.</w:t>
      </w:r>
    </w:p>
    <w:p w:rsidR="000B6DCF" w:rsidRPr="00CF4655" w:rsidRDefault="00B03800" w:rsidP="00CF4655">
      <w:pPr>
        <w:tabs>
          <w:tab w:val="left" w:pos="705"/>
        </w:tabs>
        <w:spacing w:before="360"/>
        <w:rPr>
          <w:rFonts w:ascii="TheSans UHH" w:hAnsi="TheSans UHH" w:cs="Calibri"/>
          <w:lang w:val="en-GB"/>
        </w:rPr>
      </w:pPr>
      <w:r>
        <w:rPr>
          <w:rFonts w:ascii="TheSans UHH" w:hAnsi="TheSans UHH" w:cs="Calibri"/>
          <w:lang w:val="en-GB"/>
        </w:rPr>
        <w:t>Sincerely</w:t>
      </w:r>
      <w:r w:rsidR="00B834CB">
        <w:rPr>
          <w:rFonts w:ascii="TheSans UHH" w:hAnsi="TheSans UHH" w:cs="Calibri"/>
          <w:lang w:val="en-GB"/>
        </w:rPr>
        <w:t>,</w:t>
      </w:r>
    </w:p>
    <w:sectPr w:rsidR="000B6DCF" w:rsidRPr="00CF4655" w:rsidSect="000B6DCF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4180" w:rsidRDefault="00084180">
      <w:pPr>
        <w:spacing w:after="0" w:line="240" w:lineRule="auto"/>
      </w:pPr>
      <w:r>
        <w:separator/>
      </w:r>
    </w:p>
  </w:endnote>
  <w:endnote w:type="continuationSeparator" w:id="0">
    <w:p w:rsidR="00084180" w:rsidRDefault="00084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4180" w:rsidRDefault="00084180">
      <w:pPr>
        <w:spacing w:after="0" w:line="240" w:lineRule="auto"/>
      </w:pPr>
      <w:r>
        <w:separator/>
      </w:r>
    </w:p>
  </w:footnote>
  <w:footnote w:type="continuationSeparator" w:id="0">
    <w:p w:rsidR="00084180" w:rsidRDefault="00084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381352"/>
      <w:docPartObj>
        <w:docPartGallery w:val="Page Numbers (Top of Page)"/>
        <w:docPartUnique/>
      </w:docPartObj>
    </w:sdtPr>
    <w:sdtEndPr/>
    <w:sdtContent>
      <w:p w:rsidR="0079210D" w:rsidRDefault="00B03800" w:rsidP="00F64A9A">
        <w:pPr>
          <w:pStyle w:val="Kopfzeile"/>
          <w:jc w:val="right"/>
        </w:pPr>
        <w:r>
          <w:rPr>
            <w:lang w:val="de-DE"/>
          </w:rPr>
          <w:t xml:space="preserve">Page </w:t>
        </w:r>
        <w:r w:rsidRPr="00C63B8C">
          <w:rPr>
            <w:b/>
            <w:lang w:val="de-DE"/>
          </w:rPr>
          <w:t>1</w:t>
        </w:r>
        <w:r>
          <w:rPr>
            <w:lang w:val="de-DE"/>
          </w:rPr>
          <w:t xml:space="preserve"> </w:t>
        </w:r>
        <w:proofErr w:type="spellStart"/>
        <w:r>
          <w:rPr>
            <w:lang w:val="de-DE"/>
          </w:rPr>
          <w:t>of</w:t>
        </w:r>
        <w:proofErr w:type="spellEnd"/>
        <w:r>
          <w:rPr>
            <w:lang w:val="de-DE"/>
          </w:rPr>
          <w:t xml:space="preserve"> </w:t>
        </w:r>
        <w:r w:rsidRPr="00C63B8C">
          <w:rPr>
            <w:b/>
            <w:lang w:val="de-DE"/>
          </w:rPr>
          <w:t>1</w:t>
        </w:r>
      </w:p>
    </w:sdtContent>
  </w:sdt>
  <w:p w:rsidR="0079210D" w:rsidRPr="00FD0EA3" w:rsidRDefault="0079210D" w:rsidP="00F64A9A">
    <w:pPr>
      <w:pStyle w:val="Kopfzeile"/>
      <w:tabs>
        <w:tab w:val="left" w:pos="29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9508A"/>
    <w:multiLevelType w:val="multilevel"/>
    <w:tmpl w:val="020E518A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"/>
      <w:lvlJc w:val="left"/>
      <w:pPr>
        <w:ind w:left="785" w:hanging="360"/>
      </w:pPr>
      <w:rPr>
        <w:rFonts w:ascii="Symbol" w:hAnsi="Symbol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27437A7C"/>
    <w:multiLevelType w:val="hybridMultilevel"/>
    <w:tmpl w:val="5B2063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D6651"/>
    <w:multiLevelType w:val="hybridMultilevel"/>
    <w:tmpl w:val="FAFC529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765848"/>
    <w:multiLevelType w:val="hybridMultilevel"/>
    <w:tmpl w:val="A922F41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9259BA"/>
    <w:multiLevelType w:val="hybridMultilevel"/>
    <w:tmpl w:val="ECF622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0BA"/>
    <w:rsid w:val="00006386"/>
    <w:rsid w:val="00014CBC"/>
    <w:rsid w:val="00034A2A"/>
    <w:rsid w:val="000377A2"/>
    <w:rsid w:val="000427E2"/>
    <w:rsid w:val="0007034D"/>
    <w:rsid w:val="00080A64"/>
    <w:rsid w:val="00084180"/>
    <w:rsid w:val="000A36C1"/>
    <w:rsid w:val="000B6DCF"/>
    <w:rsid w:val="000C08C3"/>
    <w:rsid w:val="000D3FC3"/>
    <w:rsid w:val="000D5CD8"/>
    <w:rsid w:val="000F7937"/>
    <w:rsid w:val="00132D31"/>
    <w:rsid w:val="00141E97"/>
    <w:rsid w:val="00145D2E"/>
    <w:rsid w:val="001469DA"/>
    <w:rsid w:val="00162B63"/>
    <w:rsid w:val="001D6D3E"/>
    <w:rsid w:val="001F1C18"/>
    <w:rsid w:val="001F6F82"/>
    <w:rsid w:val="00207052"/>
    <w:rsid w:val="00213CEF"/>
    <w:rsid w:val="00223810"/>
    <w:rsid w:val="002568D9"/>
    <w:rsid w:val="002636EC"/>
    <w:rsid w:val="00263F8A"/>
    <w:rsid w:val="002721EA"/>
    <w:rsid w:val="0028798C"/>
    <w:rsid w:val="002A534B"/>
    <w:rsid w:val="002D5001"/>
    <w:rsid w:val="0030205A"/>
    <w:rsid w:val="003048BD"/>
    <w:rsid w:val="003119A9"/>
    <w:rsid w:val="00321502"/>
    <w:rsid w:val="003221FA"/>
    <w:rsid w:val="00340FFB"/>
    <w:rsid w:val="003D4FB5"/>
    <w:rsid w:val="004174BA"/>
    <w:rsid w:val="00427334"/>
    <w:rsid w:val="00435005"/>
    <w:rsid w:val="0048389B"/>
    <w:rsid w:val="004B6BEF"/>
    <w:rsid w:val="004F41C3"/>
    <w:rsid w:val="00515055"/>
    <w:rsid w:val="00530C7F"/>
    <w:rsid w:val="0053696A"/>
    <w:rsid w:val="00550BCC"/>
    <w:rsid w:val="005620D2"/>
    <w:rsid w:val="00573E33"/>
    <w:rsid w:val="005A363A"/>
    <w:rsid w:val="005C1959"/>
    <w:rsid w:val="005D6A6D"/>
    <w:rsid w:val="005D6DDF"/>
    <w:rsid w:val="00607E65"/>
    <w:rsid w:val="00630C58"/>
    <w:rsid w:val="006541FE"/>
    <w:rsid w:val="0067710A"/>
    <w:rsid w:val="006919EC"/>
    <w:rsid w:val="006A03E3"/>
    <w:rsid w:val="006A0EB3"/>
    <w:rsid w:val="006D5423"/>
    <w:rsid w:val="006F2023"/>
    <w:rsid w:val="00710CE2"/>
    <w:rsid w:val="007158FE"/>
    <w:rsid w:val="00715FBF"/>
    <w:rsid w:val="00726F2D"/>
    <w:rsid w:val="00746BCB"/>
    <w:rsid w:val="0076347A"/>
    <w:rsid w:val="00764866"/>
    <w:rsid w:val="0079210D"/>
    <w:rsid w:val="007A16E3"/>
    <w:rsid w:val="007A627E"/>
    <w:rsid w:val="007B1CA5"/>
    <w:rsid w:val="007B5B38"/>
    <w:rsid w:val="007C57B6"/>
    <w:rsid w:val="007C6D2B"/>
    <w:rsid w:val="007F185D"/>
    <w:rsid w:val="00805BC5"/>
    <w:rsid w:val="0081130D"/>
    <w:rsid w:val="008242E3"/>
    <w:rsid w:val="00860A35"/>
    <w:rsid w:val="0086249F"/>
    <w:rsid w:val="00892DF6"/>
    <w:rsid w:val="00897DF4"/>
    <w:rsid w:val="008B201C"/>
    <w:rsid w:val="008C73E5"/>
    <w:rsid w:val="009065E3"/>
    <w:rsid w:val="00913ED0"/>
    <w:rsid w:val="00917F2F"/>
    <w:rsid w:val="009307C5"/>
    <w:rsid w:val="00930D5B"/>
    <w:rsid w:val="00974D5C"/>
    <w:rsid w:val="00982F22"/>
    <w:rsid w:val="00991DCA"/>
    <w:rsid w:val="009A5D25"/>
    <w:rsid w:val="009A636F"/>
    <w:rsid w:val="009B2CF5"/>
    <w:rsid w:val="009D05CB"/>
    <w:rsid w:val="00A21596"/>
    <w:rsid w:val="00A45627"/>
    <w:rsid w:val="00A6055C"/>
    <w:rsid w:val="00A60FEF"/>
    <w:rsid w:val="00A70D74"/>
    <w:rsid w:val="00AB7EB7"/>
    <w:rsid w:val="00AC3037"/>
    <w:rsid w:val="00AE187A"/>
    <w:rsid w:val="00AF4175"/>
    <w:rsid w:val="00B03800"/>
    <w:rsid w:val="00B20A09"/>
    <w:rsid w:val="00B23FE1"/>
    <w:rsid w:val="00B602B9"/>
    <w:rsid w:val="00B616E0"/>
    <w:rsid w:val="00B677F9"/>
    <w:rsid w:val="00B7460D"/>
    <w:rsid w:val="00B834CB"/>
    <w:rsid w:val="00BD3129"/>
    <w:rsid w:val="00BD5A8C"/>
    <w:rsid w:val="00BF66CD"/>
    <w:rsid w:val="00C02483"/>
    <w:rsid w:val="00C11A68"/>
    <w:rsid w:val="00C15404"/>
    <w:rsid w:val="00C163C0"/>
    <w:rsid w:val="00C368E0"/>
    <w:rsid w:val="00C63B8C"/>
    <w:rsid w:val="00C63C19"/>
    <w:rsid w:val="00C65996"/>
    <w:rsid w:val="00C674C7"/>
    <w:rsid w:val="00C768B6"/>
    <w:rsid w:val="00C962F4"/>
    <w:rsid w:val="00CF4655"/>
    <w:rsid w:val="00D1783F"/>
    <w:rsid w:val="00D27AD4"/>
    <w:rsid w:val="00D451AB"/>
    <w:rsid w:val="00D45F9C"/>
    <w:rsid w:val="00D527EE"/>
    <w:rsid w:val="00D7236E"/>
    <w:rsid w:val="00D842B3"/>
    <w:rsid w:val="00D93692"/>
    <w:rsid w:val="00D946DD"/>
    <w:rsid w:val="00D97C31"/>
    <w:rsid w:val="00DA2A14"/>
    <w:rsid w:val="00DB1CE4"/>
    <w:rsid w:val="00DF0B60"/>
    <w:rsid w:val="00E0337B"/>
    <w:rsid w:val="00E31643"/>
    <w:rsid w:val="00E339D3"/>
    <w:rsid w:val="00E35EA3"/>
    <w:rsid w:val="00E63D35"/>
    <w:rsid w:val="00EC30B4"/>
    <w:rsid w:val="00EC7D83"/>
    <w:rsid w:val="00ED069F"/>
    <w:rsid w:val="00EF30BA"/>
    <w:rsid w:val="00F15224"/>
    <w:rsid w:val="00F2563F"/>
    <w:rsid w:val="00F26544"/>
    <w:rsid w:val="00F40CF8"/>
    <w:rsid w:val="00F42354"/>
    <w:rsid w:val="00F52FE4"/>
    <w:rsid w:val="00F64A9A"/>
    <w:rsid w:val="00F65C05"/>
    <w:rsid w:val="00F7170B"/>
    <w:rsid w:val="00F73FE3"/>
    <w:rsid w:val="00F90836"/>
    <w:rsid w:val="00F92D1D"/>
    <w:rsid w:val="00FA23F3"/>
    <w:rsid w:val="00FD0EA3"/>
    <w:rsid w:val="00FE08B2"/>
    <w:rsid w:val="00FE1546"/>
    <w:rsid w:val="00FF01C5"/>
    <w:rsid w:val="00FF4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E63AE836-7C97-4C5F-8DF6-47D939C8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515055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rsid w:val="00515055"/>
    <w:pPr>
      <w:spacing w:after="0" w:line="240" w:lineRule="auto"/>
    </w:pPr>
    <w:rPr>
      <w:rFonts w:ascii="TheSans UHH" w:eastAsia="Calibri" w:hAnsi="TheSans UHH" w:cs="Times New Roman"/>
      <w:sz w:val="16"/>
      <w:szCs w:val="20"/>
      <w:lang w:val="x-none" w:eastAsia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515055"/>
    <w:rPr>
      <w:rFonts w:ascii="TheSans UHH" w:eastAsia="Calibri" w:hAnsi="TheSans UHH" w:cs="Times New Roman"/>
      <w:sz w:val="16"/>
      <w:szCs w:val="20"/>
      <w:lang w:val="x-none" w:eastAsia="ar-SA"/>
    </w:rPr>
  </w:style>
  <w:style w:type="paragraph" w:styleId="Fuzeile">
    <w:name w:val="footer"/>
    <w:basedOn w:val="Standard"/>
    <w:link w:val="FuzeileZchn"/>
    <w:uiPriority w:val="99"/>
    <w:rsid w:val="00515055"/>
    <w:pPr>
      <w:spacing w:after="0" w:line="240" w:lineRule="auto"/>
    </w:pPr>
    <w:rPr>
      <w:rFonts w:ascii="TheSans UHH" w:eastAsia="Calibri" w:hAnsi="TheSans UHH" w:cs="Times New Roman"/>
      <w:sz w:val="20"/>
      <w:szCs w:val="20"/>
      <w:lang w:val="x-none" w:eastAsia="ar-SA"/>
    </w:rPr>
  </w:style>
  <w:style w:type="character" w:customStyle="1" w:styleId="FuzeileZchn">
    <w:name w:val="Fußzeile Zchn"/>
    <w:basedOn w:val="Absatz-Standardschriftart"/>
    <w:link w:val="Fuzeile"/>
    <w:uiPriority w:val="99"/>
    <w:rsid w:val="00515055"/>
    <w:rPr>
      <w:rFonts w:ascii="TheSans UHH" w:eastAsia="Calibri" w:hAnsi="TheSans UHH" w:cs="Times New Roman"/>
      <w:sz w:val="20"/>
      <w:szCs w:val="20"/>
      <w:lang w:val="x-none" w:eastAsia="ar-SA"/>
    </w:rPr>
  </w:style>
  <w:style w:type="paragraph" w:styleId="Umschlagabsenderadresse">
    <w:name w:val="envelope return"/>
    <w:basedOn w:val="Standard"/>
    <w:rsid w:val="00515055"/>
    <w:pPr>
      <w:spacing w:after="120" w:line="220" w:lineRule="atLeast"/>
    </w:pPr>
    <w:rPr>
      <w:rFonts w:ascii="TheSans UHH" w:eastAsia="Calibri" w:hAnsi="TheSans UHH" w:cs="Calibri"/>
      <w:sz w:val="16"/>
      <w:szCs w:val="16"/>
      <w:lang w:eastAsia="ar-SA"/>
    </w:rPr>
  </w:style>
  <w:style w:type="paragraph" w:customStyle="1" w:styleId="AbsenderAdresse">
    <w:name w:val="AbsenderAdresse"/>
    <w:basedOn w:val="Standard"/>
    <w:rsid w:val="00515055"/>
    <w:pPr>
      <w:spacing w:after="100" w:line="240" w:lineRule="auto"/>
    </w:pPr>
    <w:rPr>
      <w:rFonts w:ascii="TheSans UHH" w:eastAsia="Calibri" w:hAnsi="TheSans UHH" w:cs="Calibri"/>
      <w:sz w:val="12"/>
      <w:lang w:eastAsia="ar-SA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62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62F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4F41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ender">
    <w:name w:val="Absender"/>
    <w:basedOn w:val="Standard"/>
    <w:uiPriority w:val="11"/>
    <w:qFormat/>
    <w:rsid w:val="00FD0EA3"/>
    <w:pPr>
      <w:spacing w:after="120" w:line="220" w:lineRule="atLeast"/>
    </w:pPr>
    <w:rPr>
      <w:rFonts w:ascii="TheSans UHH" w:eastAsiaTheme="minorHAnsi" w:hAnsi="TheSans UHH"/>
      <w:sz w:val="16"/>
      <w:szCs w:val="16"/>
      <w:lang w:eastAsia="en-US"/>
    </w:rPr>
  </w:style>
  <w:style w:type="paragraph" w:styleId="Listenabsatz">
    <w:name w:val="List Paragraph"/>
    <w:basedOn w:val="Standard"/>
    <w:uiPriority w:val="99"/>
    <w:qFormat/>
    <w:rsid w:val="00710CE2"/>
    <w:pPr>
      <w:spacing w:after="0" w:line="240" w:lineRule="auto"/>
      <w:ind w:left="720"/>
    </w:pPr>
    <w:rPr>
      <w:rFonts w:ascii="Calibri" w:eastAsiaTheme="minorHAnsi" w:hAnsi="Calibri" w:cs="Calibri"/>
      <w:lang w:eastAsia="en-US"/>
    </w:rPr>
  </w:style>
  <w:style w:type="paragraph" w:styleId="StandardWeb">
    <w:name w:val="Normal (Web)"/>
    <w:basedOn w:val="Standard"/>
    <w:uiPriority w:val="99"/>
    <w:unhideWhenUsed/>
    <w:rsid w:val="00F26544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numbering" w:customStyle="1" w:styleId="WWNum4">
    <w:name w:val="WWNum4"/>
    <w:basedOn w:val="KeineListe"/>
    <w:rsid w:val="001469DA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47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Unikolleg\Themen\Vorlagen%20aus%20der%20Redaktion\Briefb&#246;gen\Dokumentenvorlage_blanko-Beispiel_Lehrlabor-2019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07B21-486B-4097-A166-F30CA55DB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Dokumentenvorlage_blanko-Beispiel_Lehrlabor-2019</Template>
  <TotalTime>0</TotalTime>
  <Pages>1</Pages>
  <Words>80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Lollert, Corinna</dc:creator>
  <cp:lastModifiedBy>Britta Handke-Gkouveris</cp:lastModifiedBy>
  <cp:revision>2</cp:revision>
  <cp:lastPrinted>2019-03-11T12:09:00Z</cp:lastPrinted>
  <dcterms:created xsi:type="dcterms:W3CDTF">2025-06-19T11:06:00Z</dcterms:created>
  <dcterms:modified xsi:type="dcterms:W3CDTF">2025-06-19T11:06:00Z</dcterms:modified>
</cp:coreProperties>
</file>