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30BA" w:rsidRPr="0077318D" w:rsidRDefault="00EF30BA" w:rsidP="0077318D">
      <w:pPr>
        <w:spacing w:before="720" w:after="0"/>
        <w:rPr>
          <w:rFonts w:ascii="TheSans UHH" w:hAnsi="TheSans UHH" w:cs="Arial"/>
          <w:lang w:val="en-US"/>
        </w:rPr>
      </w:pPr>
      <w:r w:rsidRPr="00EB629C">
        <w:rPr>
          <w:rFonts w:ascii="TheSans UHH" w:hAnsi="TheSans UHH"/>
          <w:lang w:val="en-US"/>
        </w:rPr>
        <w:t>Universität Hamburg</w:t>
      </w:r>
    </w:p>
    <w:p w:rsidR="00EF30BA" w:rsidRPr="00EB629C" w:rsidRDefault="004C1139" w:rsidP="0077318D">
      <w:pPr>
        <w:spacing w:after="0"/>
        <w:rPr>
          <w:rFonts w:ascii="TheSans UHH" w:hAnsi="TheSans UHH"/>
          <w:lang w:val="en-US"/>
        </w:rPr>
      </w:pPr>
      <w:r w:rsidRPr="00EB629C">
        <w:rPr>
          <w:rFonts w:ascii="TheSans UHH" w:hAnsi="TheSans UHH"/>
          <w:lang w:val="en-US"/>
        </w:rPr>
        <w:t>Hub for Crossdisciplinary Learning (HCL)</w:t>
      </w:r>
    </w:p>
    <w:p w:rsidR="00EF30BA" w:rsidRPr="00EB629C" w:rsidRDefault="004C1139" w:rsidP="0077318D">
      <w:pPr>
        <w:spacing w:after="0"/>
        <w:rPr>
          <w:rFonts w:ascii="TheSans UHH" w:hAnsi="TheSans UHH"/>
        </w:rPr>
      </w:pPr>
      <w:r w:rsidRPr="00EB629C">
        <w:rPr>
          <w:rFonts w:ascii="TheSans UHH" w:hAnsi="TheSans UHH"/>
        </w:rPr>
        <w:t>Gaetano Rago</w:t>
      </w:r>
    </w:p>
    <w:p w:rsidR="00EF30BA" w:rsidRPr="00EB629C" w:rsidRDefault="00EF30BA" w:rsidP="0077318D">
      <w:pPr>
        <w:autoSpaceDE w:val="0"/>
        <w:autoSpaceDN w:val="0"/>
        <w:adjustRightInd w:val="0"/>
        <w:spacing w:before="1560" w:after="0" w:line="240" w:lineRule="auto"/>
        <w:rPr>
          <w:rFonts w:ascii="TheSans UHH" w:hAnsi="TheSans UHH" w:cs="Calibri-BoldItalic"/>
          <w:b/>
          <w:bCs/>
          <w:i/>
          <w:iCs/>
        </w:rPr>
      </w:pPr>
      <w:r w:rsidRPr="00EB629C">
        <w:rPr>
          <w:rFonts w:ascii="TheSans UHH" w:hAnsi="TheSans UHH" w:cs="Calibri-Bold"/>
          <w:b/>
          <w:bCs/>
        </w:rPr>
        <w:t xml:space="preserve">Studentische Forschungsgruppe/-projekt: </w:t>
      </w:r>
      <w:r w:rsidR="00BD3129" w:rsidRPr="00EB629C">
        <w:rPr>
          <w:rFonts w:ascii="TheSans UHH" w:hAnsi="TheSans UHH" w:cs="Calibri-Bold"/>
          <w:b/>
          <w:bCs/>
        </w:rPr>
        <w:t>xxx</w:t>
      </w:r>
    </w:p>
    <w:p w:rsidR="00EF30BA" w:rsidRPr="00EB629C" w:rsidRDefault="00EF30BA" w:rsidP="00EF30BA">
      <w:pPr>
        <w:autoSpaceDE w:val="0"/>
        <w:autoSpaceDN w:val="0"/>
        <w:adjustRightInd w:val="0"/>
        <w:spacing w:after="0" w:line="240" w:lineRule="auto"/>
        <w:rPr>
          <w:rFonts w:ascii="TheSans UHH" w:hAnsi="TheSans UHH" w:cs="Calibri-Bold"/>
          <w:b/>
          <w:bCs/>
        </w:rPr>
      </w:pPr>
      <w:r w:rsidRPr="00EB629C">
        <w:rPr>
          <w:rFonts w:ascii="TheSans UHH" w:hAnsi="TheSans UHH" w:cs="Calibri-Bold"/>
          <w:b/>
          <w:bCs/>
        </w:rPr>
        <w:t>Befürwortende Stellungnahme</w:t>
      </w:r>
    </w:p>
    <w:p w:rsidR="00EF30BA" w:rsidRPr="00EB629C" w:rsidRDefault="00EF30BA" w:rsidP="005031C8">
      <w:pPr>
        <w:autoSpaceDE w:val="0"/>
        <w:autoSpaceDN w:val="0"/>
        <w:adjustRightInd w:val="0"/>
        <w:spacing w:before="360" w:after="0" w:line="240" w:lineRule="auto"/>
        <w:rPr>
          <w:rFonts w:ascii="TheSans UHH" w:hAnsi="TheSans UHH" w:cs="Calibri"/>
        </w:rPr>
      </w:pPr>
      <w:bookmarkStart w:id="0" w:name="_GoBack"/>
      <w:bookmarkEnd w:id="0"/>
      <w:r w:rsidRPr="00EB629C">
        <w:rPr>
          <w:rFonts w:ascii="TheSans UHH" w:hAnsi="TheSans UHH" w:cs="Calibri"/>
        </w:rPr>
        <w:t>Sehr geehrte Damen und Herren,</w:t>
      </w:r>
    </w:p>
    <w:p w:rsidR="00EF30BA" w:rsidRPr="00EB629C" w:rsidRDefault="009A636F" w:rsidP="0077318D">
      <w:pPr>
        <w:autoSpaceDE w:val="0"/>
        <w:autoSpaceDN w:val="0"/>
        <w:adjustRightInd w:val="0"/>
        <w:spacing w:before="360" w:after="0" w:line="240" w:lineRule="auto"/>
        <w:rPr>
          <w:rFonts w:ascii="TheSans UHH" w:hAnsi="TheSans UHH" w:cs="Calibri"/>
        </w:rPr>
      </w:pPr>
      <w:r w:rsidRPr="00EB629C">
        <w:rPr>
          <w:rFonts w:ascii="TheSans UHH" w:hAnsi="TheSans UHH" w:cs="Calibri"/>
        </w:rPr>
        <w:t xml:space="preserve">Vorname, Nachname und Vorname, Nachname </w:t>
      </w:r>
      <w:r w:rsidR="00EF30BA" w:rsidRPr="00EB629C">
        <w:rPr>
          <w:rFonts w:ascii="TheSans UHH" w:hAnsi="TheSans UHH" w:cs="Calibri"/>
        </w:rPr>
        <w:t>bewerben sich mit dem Projekt:</w:t>
      </w:r>
      <w:r w:rsidR="00643F93" w:rsidRPr="00EB629C">
        <w:rPr>
          <w:rFonts w:ascii="TheSans UHH" w:hAnsi="TheSans UHH" w:cs="Calibri"/>
        </w:rPr>
        <w:t xml:space="preserve"> </w:t>
      </w:r>
      <w:r w:rsidR="00EF30BA" w:rsidRPr="00EB629C">
        <w:rPr>
          <w:rFonts w:ascii="TheSans UHH" w:hAnsi="TheSans UHH" w:cs="Calibri"/>
        </w:rPr>
        <w:t>“xxx“ auf eine</w:t>
      </w:r>
    </w:p>
    <w:p w:rsidR="00EF30BA" w:rsidRPr="00EB629C" w:rsidRDefault="00EF30BA" w:rsidP="00EF30BA">
      <w:pPr>
        <w:autoSpaceDE w:val="0"/>
        <w:autoSpaceDN w:val="0"/>
        <w:adjustRightInd w:val="0"/>
        <w:spacing w:after="0" w:line="240" w:lineRule="auto"/>
        <w:rPr>
          <w:rFonts w:ascii="TheSans UHH" w:hAnsi="TheSans UHH" w:cs="Calibri"/>
        </w:rPr>
      </w:pPr>
      <w:r w:rsidRPr="00EB629C">
        <w:rPr>
          <w:rFonts w:ascii="TheSans UHH" w:hAnsi="TheSans UHH" w:cs="Calibri"/>
        </w:rPr>
        <w:t>Förderung im Rahmen der Ausschreibung zur Förderung studentischer Forschungsgruppen der Universität Hamburg (UHH). Wir unterstützen das vielversprechende interdisziplinäre Forschungsvorhaben nachdrücklich und würden uns über eine Förderung der Studierenden sehr freuen.</w:t>
      </w:r>
    </w:p>
    <w:p w:rsidR="00EF30BA" w:rsidRPr="00EF30BA" w:rsidRDefault="00EF30BA" w:rsidP="0077318D">
      <w:pPr>
        <w:autoSpaceDE w:val="0"/>
        <w:autoSpaceDN w:val="0"/>
        <w:adjustRightInd w:val="0"/>
        <w:spacing w:before="360" w:after="0" w:line="240" w:lineRule="auto"/>
        <w:rPr>
          <w:rFonts w:ascii="TheSans UHH" w:hAnsi="TheSans UHH" w:cs="Calibri"/>
        </w:rPr>
      </w:pPr>
      <w:r w:rsidRPr="00EB629C">
        <w:rPr>
          <w:rFonts w:ascii="TheSans UHH" w:hAnsi="TheSans UHH" w:cs="Calibri"/>
        </w:rPr>
        <w:t>Begründungstext: xxx</w:t>
      </w:r>
    </w:p>
    <w:p w:rsidR="00EF30BA" w:rsidRDefault="00EF30BA" w:rsidP="0077318D">
      <w:pPr>
        <w:autoSpaceDE w:val="0"/>
        <w:autoSpaceDN w:val="0"/>
        <w:adjustRightInd w:val="0"/>
        <w:spacing w:before="480" w:after="0" w:line="240" w:lineRule="auto"/>
        <w:rPr>
          <w:rFonts w:ascii="TheSans UHH" w:hAnsi="TheSans UHH" w:cs="Calibri"/>
        </w:rPr>
      </w:pPr>
      <w:r w:rsidRPr="00EF30BA">
        <w:rPr>
          <w:rFonts w:ascii="TheSans UHH" w:hAnsi="TheSans UHH" w:cs="Calibri"/>
        </w:rPr>
        <w:t>Wir befürworten folglich nachdrücklich das beantragte Projekt und würden uns freuen, die vielversprechende</w:t>
      </w:r>
      <w:r>
        <w:rPr>
          <w:rFonts w:ascii="TheSans UHH" w:hAnsi="TheSans UHH" w:cs="Calibri"/>
        </w:rPr>
        <w:t xml:space="preserve"> </w:t>
      </w:r>
      <w:r w:rsidRPr="00EF30BA">
        <w:rPr>
          <w:rFonts w:ascii="TheSans UHH" w:hAnsi="TheSans UHH" w:cs="Calibri"/>
        </w:rPr>
        <w:t>studentische Forschergruppe als Mentoren unterstützen zu dürfen</w:t>
      </w:r>
      <w:r>
        <w:rPr>
          <w:rFonts w:ascii="TheSans UHH" w:hAnsi="TheSans UHH" w:cs="Calibri"/>
        </w:rPr>
        <w:t>.</w:t>
      </w:r>
    </w:p>
    <w:p w:rsidR="000B6DCF" w:rsidRPr="0077318D" w:rsidRDefault="00EF30BA" w:rsidP="0077318D">
      <w:pPr>
        <w:tabs>
          <w:tab w:val="left" w:pos="705"/>
        </w:tabs>
        <w:spacing w:before="360"/>
        <w:rPr>
          <w:rFonts w:ascii="TheSans UHH" w:hAnsi="TheSans UHH" w:cs="Calibri"/>
        </w:rPr>
      </w:pPr>
      <w:r w:rsidRPr="00EF30BA">
        <w:rPr>
          <w:rFonts w:ascii="TheSans UHH" w:hAnsi="TheSans UHH" w:cs="Calibri"/>
        </w:rPr>
        <w:t>Mit freun</w:t>
      </w:r>
      <w:r>
        <w:rPr>
          <w:rFonts w:ascii="TheSans UHH" w:hAnsi="TheSans UHH" w:cs="Calibri"/>
        </w:rPr>
        <w:t>dlichen Grüßen</w:t>
      </w:r>
    </w:p>
    <w:sectPr w:rsidR="000B6DCF" w:rsidRPr="0077318D" w:rsidSect="000B6DCF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30BA" w:rsidRDefault="00EF30BA">
      <w:pPr>
        <w:spacing w:after="0" w:line="240" w:lineRule="auto"/>
      </w:pPr>
      <w:r>
        <w:separator/>
      </w:r>
    </w:p>
  </w:endnote>
  <w:endnote w:type="continuationSeparator" w:id="0">
    <w:p w:rsidR="00EF30BA" w:rsidRDefault="00EF30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eSans UHH"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-Bold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30BA" w:rsidRDefault="00EF30BA">
      <w:pPr>
        <w:spacing w:after="0" w:line="240" w:lineRule="auto"/>
      </w:pPr>
      <w:r>
        <w:separator/>
      </w:r>
    </w:p>
  </w:footnote>
  <w:footnote w:type="continuationSeparator" w:id="0">
    <w:p w:rsidR="00EF30BA" w:rsidRDefault="00EF30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8381352"/>
      <w:docPartObj>
        <w:docPartGallery w:val="Page Numbers (Top of Page)"/>
        <w:docPartUnique/>
      </w:docPartObj>
    </w:sdtPr>
    <w:sdtEndPr/>
    <w:sdtContent>
      <w:p w:rsidR="0079210D" w:rsidRDefault="0079210D" w:rsidP="00F64A9A">
        <w:pPr>
          <w:pStyle w:val="Kopfzeile"/>
          <w:jc w:val="right"/>
        </w:pPr>
        <w:r>
          <w:rPr>
            <w:lang w:val="de-DE"/>
          </w:rPr>
          <w:t xml:space="preserve">Seite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 w:rsidR="00FE1546">
          <w:rPr>
            <w:b/>
            <w:bCs/>
            <w:noProof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rPr>
            <w:lang w:val="de-DE"/>
          </w:rPr>
          <w:t xml:space="preserve"> von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 w:rsidR="00FE1546">
          <w:rPr>
            <w:b/>
            <w:bCs/>
            <w:noProof/>
          </w:rPr>
          <w:t>1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79210D" w:rsidRPr="00FD0EA3" w:rsidRDefault="0079210D" w:rsidP="00F64A9A">
    <w:pPr>
      <w:pStyle w:val="Kopfzeile"/>
      <w:tabs>
        <w:tab w:val="left" w:pos="298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9508A"/>
    <w:multiLevelType w:val="multilevel"/>
    <w:tmpl w:val="020E518A"/>
    <w:styleLink w:val="WWNum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"/>
      <w:lvlJc w:val="left"/>
      <w:pPr>
        <w:ind w:left="785" w:hanging="360"/>
      </w:pPr>
      <w:rPr>
        <w:rFonts w:ascii="Symbol" w:hAnsi="Symbol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27437A7C"/>
    <w:multiLevelType w:val="hybridMultilevel"/>
    <w:tmpl w:val="5B2063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8D6651"/>
    <w:multiLevelType w:val="hybridMultilevel"/>
    <w:tmpl w:val="FAFC529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765848"/>
    <w:multiLevelType w:val="hybridMultilevel"/>
    <w:tmpl w:val="A922F416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F9259BA"/>
    <w:multiLevelType w:val="hybridMultilevel"/>
    <w:tmpl w:val="ECF6221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4096" w:nlCheck="1" w:checkStyle="0"/>
  <w:activeWritingStyle w:appName="MSWord" w:lang="en-US" w:vendorID="64" w:dllVersion="4096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30BA"/>
    <w:rsid w:val="00006386"/>
    <w:rsid w:val="00014CBC"/>
    <w:rsid w:val="000377A2"/>
    <w:rsid w:val="000427E2"/>
    <w:rsid w:val="0007034D"/>
    <w:rsid w:val="00080A64"/>
    <w:rsid w:val="000A36C1"/>
    <w:rsid w:val="000B6DCF"/>
    <w:rsid w:val="000C08C3"/>
    <w:rsid w:val="000D3FC3"/>
    <w:rsid w:val="000D5CD8"/>
    <w:rsid w:val="000F7937"/>
    <w:rsid w:val="00132D31"/>
    <w:rsid w:val="00141E97"/>
    <w:rsid w:val="001469DA"/>
    <w:rsid w:val="00162B63"/>
    <w:rsid w:val="00163B10"/>
    <w:rsid w:val="001C3B5D"/>
    <w:rsid w:val="001D6D3E"/>
    <w:rsid w:val="001F1C18"/>
    <w:rsid w:val="001F6F82"/>
    <w:rsid w:val="00207052"/>
    <w:rsid w:val="00213CEF"/>
    <w:rsid w:val="00223810"/>
    <w:rsid w:val="002568D9"/>
    <w:rsid w:val="002636EC"/>
    <w:rsid w:val="00263F8A"/>
    <w:rsid w:val="002721EA"/>
    <w:rsid w:val="0028798C"/>
    <w:rsid w:val="002A534B"/>
    <w:rsid w:val="002D5001"/>
    <w:rsid w:val="0030205A"/>
    <w:rsid w:val="003048BD"/>
    <w:rsid w:val="003119A9"/>
    <w:rsid w:val="00321502"/>
    <w:rsid w:val="003221FA"/>
    <w:rsid w:val="00340FFB"/>
    <w:rsid w:val="003D4FB5"/>
    <w:rsid w:val="004174BA"/>
    <w:rsid w:val="00427334"/>
    <w:rsid w:val="00435005"/>
    <w:rsid w:val="0048389B"/>
    <w:rsid w:val="004B6BEF"/>
    <w:rsid w:val="004C1139"/>
    <w:rsid w:val="004F41C3"/>
    <w:rsid w:val="005031C8"/>
    <w:rsid w:val="00506362"/>
    <w:rsid w:val="00515055"/>
    <w:rsid w:val="00526EED"/>
    <w:rsid w:val="00530C7F"/>
    <w:rsid w:val="0053696A"/>
    <w:rsid w:val="00550BCC"/>
    <w:rsid w:val="005620D2"/>
    <w:rsid w:val="00573E33"/>
    <w:rsid w:val="005A363A"/>
    <w:rsid w:val="005C1959"/>
    <w:rsid w:val="005D6A6D"/>
    <w:rsid w:val="00607E65"/>
    <w:rsid w:val="00630C58"/>
    <w:rsid w:val="00643F93"/>
    <w:rsid w:val="006541FE"/>
    <w:rsid w:val="0067710A"/>
    <w:rsid w:val="006919EC"/>
    <w:rsid w:val="006A03E3"/>
    <w:rsid w:val="006A0EB3"/>
    <w:rsid w:val="006F2023"/>
    <w:rsid w:val="00710CE2"/>
    <w:rsid w:val="00715FBF"/>
    <w:rsid w:val="00726F2D"/>
    <w:rsid w:val="00746BCB"/>
    <w:rsid w:val="0076347A"/>
    <w:rsid w:val="00764866"/>
    <w:rsid w:val="0077318D"/>
    <w:rsid w:val="0079210D"/>
    <w:rsid w:val="007A16E3"/>
    <w:rsid w:val="007A627E"/>
    <w:rsid w:val="007B1CA5"/>
    <w:rsid w:val="007B5B38"/>
    <w:rsid w:val="007C57B6"/>
    <w:rsid w:val="007C6D2B"/>
    <w:rsid w:val="007F185D"/>
    <w:rsid w:val="00805BC5"/>
    <w:rsid w:val="0081130D"/>
    <w:rsid w:val="008242E3"/>
    <w:rsid w:val="00860A35"/>
    <w:rsid w:val="0086249F"/>
    <w:rsid w:val="00892DF6"/>
    <w:rsid w:val="00897DF4"/>
    <w:rsid w:val="008B201C"/>
    <w:rsid w:val="008C73E5"/>
    <w:rsid w:val="009065E3"/>
    <w:rsid w:val="00913ED0"/>
    <w:rsid w:val="00917F2F"/>
    <w:rsid w:val="009307C5"/>
    <w:rsid w:val="00930D5B"/>
    <w:rsid w:val="00974D5C"/>
    <w:rsid w:val="00982F22"/>
    <w:rsid w:val="00991DCA"/>
    <w:rsid w:val="009A5D25"/>
    <w:rsid w:val="009A636F"/>
    <w:rsid w:val="009B2CF5"/>
    <w:rsid w:val="009D05CB"/>
    <w:rsid w:val="00A21596"/>
    <w:rsid w:val="00A45627"/>
    <w:rsid w:val="00A6055C"/>
    <w:rsid w:val="00A60FEF"/>
    <w:rsid w:val="00A70D74"/>
    <w:rsid w:val="00AB7EB7"/>
    <w:rsid w:val="00AC3037"/>
    <w:rsid w:val="00AE187A"/>
    <w:rsid w:val="00AF4175"/>
    <w:rsid w:val="00B20A09"/>
    <w:rsid w:val="00B23FE1"/>
    <w:rsid w:val="00B602B9"/>
    <w:rsid w:val="00B616E0"/>
    <w:rsid w:val="00B677F9"/>
    <w:rsid w:val="00B7460D"/>
    <w:rsid w:val="00BD3129"/>
    <w:rsid w:val="00BD5A8C"/>
    <w:rsid w:val="00BF66CD"/>
    <w:rsid w:val="00C02483"/>
    <w:rsid w:val="00C11A68"/>
    <w:rsid w:val="00C15404"/>
    <w:rsid w:val="00C163C0"/>
    <w:rsid w:val="00C368E0"/>
    <w:rsid w:val="00C63C19"/>
    <w:rsid w:val="00C65996"/>
    <w:rsid w:val="00C768B6"/>
    <w:rsid w:val="00C962F4"/>
    <w:rsid w:val="00D1783F"/>
    <w:rsid w:val="00D27AD4"/>
    <w:rsid w:val="00D451AB"/>
    <w:rsid w:val="00D45F9C"/>
    <w:rsid w:val="00D527EE"/>
    <w:rsid w:val="00D7236E"/>
    <w:rsid w:val="00D842B3"/>
    <w:rsid w:val="00D93692"/>
    <w:rsid w:val="00D946DD"/>
    <w:rsid w:val="00D97C31"/>
    <w:rsid w:val="00DA2A14"/>
    <w:rsid w:val="00DB1CE4"/>
    <w:rsid w:val="00E0337B"/>
    <w:rsid w:val="00E31643"/>
    <w:rsid w:val="00E339D3"/>
    <w:rsid w:val="00E35EA3"/>
    <w:rsid w:val="00E63D35"/>
    <w:rsid w:val="00E66049"/>
    <w:rsid w:val="00EB629C"/>
    <w:rsid w:val="00EC30B4"/>
    <w:rsid w:val="00EC7D83"/>
    <w:rsid w:val="00ED069F"/>
    <w:rsid w:val="00EF30BA"/>
    <w:rsid w:val="00F2563F"/>
    <w:rsid w:val="00F26544"/>
    <w:rsid w:val="00F40CF8"/>
    <w:rsid w:val="00F42354"/>
    <w:rsid w:val="00F52FE4"/>
    <w:rsid w:val="00F64A9A"/>
    <w:rsid w:val="00F65C05"/>
    <w:rsid w:val="00F7170B"/>
    <w:rsid w:val="00F73FE3"/>
    <w:rsid w:val="00F92D1D"/>
    <w:rsid w:val="00FA23F3"/>
    <w:rsid w:val="00FD0EA3"/>
    <w:rsid w:val="00FE08B2"/>
    <w:rsid w:val="00FE1546"/>
    <w:rsid w:val="00FF0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639DF1B2"/>
  <w15:docId w15:val="{E63AE836-7C97-4C5F-8DF6-47D939C8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515055"/>
    <w:rPr>
      <w:color w:val="0000FF"/>
      <w:u w:val="single"/>
    </w:rPr>
  </w:style>
  <w:style w:type="paragraph" w:styleId="Kopfzeile">
    <w:name w:val="header"/>
    <w:basedOn w:val="Standard"/>
    <w:link w:val="KopfzeileZchn"/>
    <w:uiPriority w:val="99"/>
    <w:rsid w:val="00515055"/>
    <w:pPr>
      <w:spacing w:after="0" w:line="240" w:lineRule="auto"/>
    </w:pPr>
    <w:rPr>
      <w:rFonts w:ascii="TheSans UHH" w:eastAsia="Calibri" w:hAnsi="TheSans UHH" w:cs="Times New Roman"/>
      <w:sz w:val="16"/>
      <w:szCs w:val="20"/>
      <w:lang w:val="x-none" w:eastAsia="ar-SA"/>
    </w:rPr>
  </w:style>
  <w:style w:type="character" w:customStyle="1" w:styleId="KopfzeileZchn">
    <w:name w:val="Kopfzeile Zchn"/>
    <w:basedOn w:val="Absatz-Standardschriftart"/>
    <w:link w:val="Kopfzeile"/>
    <w:uiPriority w:val="99"/>
    <w:rsid w:val="00515055"/>
    <w:rPr>
      <w:rFonts w:ascii="TheSans UHH" w:eastAsia="Calibri" w:hAnsi="TheSans UHH" w:cs="Times New Roman"/>
      <w:sz w:val="16"/>
      <w:szCs w:val="20"/>
      <w:lang w:val="x-none" w:eastAsia="ar-SA"/>
    </w:rPr>
  </w:style>
  <w:style w:type="paragraph" w:styleId="Fuzeile">
    <w:name w:val="footer"/>
    <w:basedOn w:val="Standard"/>
    <w:link w:val="FuzeileZchn"/>
    <w:uiPriority w:val="99"/>
    <w:rsid w:val="00515055"/>
    <w:pPr>
      <w:spacing w:after="0" w:line="240" w:lineRule="auto"/>
    </w:pPr>
    <w:rPr>
      <w:rFonts w:ascii="TheSans UHH" w:eastAsia="Calibri" w:hAnsi="TheSans UHH" w:cs="Times New Roman"/>
      <w:sz w:val="20"/>
      <w:szCs w:val="20"/>
      <w:lang w:val="x-none" w:eastAsia="ar-SA"/>
    </w:rPr>
  </w:style>
  <w:style w:type="character" w:customStyle="1" w:styleId="FuzeileZchn">
    <w:name w:val="Fußzeile Zchn"/>
    <w:basedOn w:val="Absatz-Standardschriftart"/>
    <w:link w:val="Fuzeile"/>
    <w:uiPriority w:val="99"/>
    <w:rsid w:val="00515055"/>
    <w:rPr>
      <w:rFonts w:ascii="TheSans UHH" w:eastAsia="Calibri" w:hAnsi="TheSans UHH" w:cs="Times New Roman"/>
      <w:sz w:val="20"/>
      <w:szCs w:val="20"/>
      <w:lang w:val="x-none" w:eastAsia="ar-SA"/>
    </w:rPr>
  </w:style>
  <w:style w:type="paragraph" w:styleId="Umschlagabsenderadresse">
    <w:name w:val="envelope return"/>
    <w:basedOn w:val="Standard"/>
    <w:rsid w:val="00515055"/>
    <w:pPr>
      <w:spacing w:after="120" w:line="220" w:lineRule="atLeast"/>
    </w:pPr>
    <w:rPr>
      <w:rFonts w:ascii="TheSans UHH" w:eastAsia="Calibri" w:hAnsi="TheSans UHH" w:cs="Calibri"/>
      <w:sz w:val="16"/>
      <w:szCs w:val="16"/>
      <w:lang w:eastAsia="ar-SA"/>
    </w:rPr>
  </w:style>
  <w:style w:type="paragraph" w:customStyle="1" w:styleId="AbsenderAdresse">
    <w:name w:val="AbsenderAdresse"/>
    <w:basedOn w:val="Standard"/>
    <w:rsid w:val="00515055"/>
    <w:pPr>
      <w:spacing w:after="100" w:line="240" w:lineRule="auto"/>
    </w:pPr>
    <w:rPr>
      <w:rFonts w:ascii="TheSans UHH" w:eastAsia="Calibri" w:hAnsi="TheSans UHH" w:cs="Calibri"/>
      <w:sz w:val="12"/>
      <w:lang w:eastAsia="ar-SA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962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962F4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4F41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ender">
    <w:name w:val="Absender"/>
    <w:basedOn w:val="Standard"/>
    <w:uiPriority w:val="11"/>
    <w:qFormat/>
    <w:rsid w:val="00FD0EA3"/>
    <w:pPr>
      <w:spacing w:after="120" w:line="220" w:lineRule="atLeast"/>
    </w:pPr>
    <w:rPr>
      <w:rFonts w:ascii="TheSans UHH" w:eastAsiaTheme="minorHAnsi" w:hAnsi="TheSans UHH"/>
      <w:sz w:val="16"/>
      <w:szCs w:val="16"/>
      <w:lang w:eastAsia="en-US"/>
    </w:rPr>
  </w:style>
  <w:style w:type="paragraph" w:styleId="Listenabsatz">
    <w:name w:val="List Paragraph"/>
    <w:basedOn w:val="Standard"/>
    <w:uiPriority w:val="99"/>
    <w:qFormat/>
    <w:rsid w:val="00710CE2"/>
    <w:pPr>
      <w:spacing w:after="0" w:line="240" w:lineRule="auto"/>
      <w:ind w:left="720"/>
    </w:pPr>
    <w:rPr>
      <w:rFonts w:ascii="Calibri" w:eastAsiaTheme="minorHAnsi" w:hAnsi="Calibri" w:cs="Calibri"/>
      <w:lang w:eastAsia="en-US"/>
    </w:rPr>
  </w:style>
  <w:style w:type="paragraph" w:styleId="StandardWeb">
    <w:name w:val="Normal (Web)"/>
    <w:basedOn w:val="Standard"/>
    <w:uiPriority w:val="99"/>
    <w:unhideWhenUsed/>
    <w:rsid w:val="00F26544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</w:rPr>
  </w:style>
  <w:style w:type="numbering" w:customStyle="1" w:styleId="WWNum4">
    <w:name w:val="WWNum4"/>
    <w:basedOn w:val="KeineListe"/>
    <w:rsid w:val="001469DA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747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3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Q:\Unikolleg\Themen\Vorlagen%20aus%20der%20Redaktion\Briefb&#246;gen\Dokumentenvorlage_blanko-Beispiel_Lehrlabor-2019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EAB004-DB83-4264-B0D8-6F148071F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Dokumentenvorlage_blanko-Beispiel_Lehrlabor-2019</Template>
  <TotalTime>0</TotalTime>
  <Pages>1</Pages>
  <Words>102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Lollert, Corinna</dc:creator>
  <cp:lastModifiedBy>Britta Handke-Gkouveris</cp:lastModifiedBy>
  <cp:revision>3</cp:revision>
  <cp:lastPrinted>2019-03-11T12:09:00Z</cp:lastPrinted>
  <dcterms:created xsi:type="dcterms:W3CDTF">2025-06-19T10:39:00Z</dcterms:created>
  <dcterms:modified xsi:type="dcterms:W3CDTF">2025-06-19T11:00:00Z</dcterms:modified>
</cp:coreProperties>
</file>